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3D56" w14:textId="590B3D86" w:rsidR="00841C7B" w:rsidRPr="00841C7B" w:rsidRDefault="00A63BAB" w:rsidP="00A62A0D">
      <w:pPr>
        <w:ind w:firstLine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8A10F3" wp14:editId="2C5DD6D1">
                <wp:simplePos x="0" y="0"/>
                <wp:positionH relativeFrom="column">
                  <wp:posOffset>-1270</wp:posOffset>
                </wp:positionH>
                <wp:positionV relativeFrom="paragraph">
                  <wp:posOffset>3733800</wp:posOffset>
                </wp:positionV>
                <wp:extent cx="3175000" cy="4267200"/>
                <wp:effectExtent l="0" t="0" r="12700" b="12700"/>
                <wp:wrapNone/>
                <wp:docPr id="8639170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26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43DCB" w14:textId="77777777" w:rsidR="00776B6A" w:rsidRPr="00A919AA" w:rsidRDefault="00776B6A" w:rsidP="00776B6A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Main Course</w:t>
                            </w:r>
                          </w:p>
                          <w:p w14:paraId="341CDC76" w14:textId="3436ECFE" w:rsidR="006315C2" w:rsidRDefault="00B223B9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Roast </w:t>
                            </w:r>
                            <w:r w:rsidR="00753BDF">
                              <w:rPr>
                                <w:rFonts w:ascii="Garamond" w:hAnsi="Garamond"/>
                              </w:rPr>
                              <w:t>B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eef </w:t>
                            </w:r>
                            <w:r w:rsidR="00753BDF">
                              <w:rPr>
                                <w:rFonts w:ascii="Garamond" w:hAnsi="Garamond"/>
                              </w:rPr>
                              <w:t>S</w:t>
                            </w:r>
                            <w:r>
                              <w:rPr>
                                <w:rFonts w:ascii="Garamond" w:hAnsi="Garamond"/>
                              </w:rPr>
                              <w:t>irloin</w:t>
                            </w:r>
                            <w:r w:rsidR="006315C2">
                              <w:rPr>
                                <w:rFonts w:ascii="Garamond" w:hAnsi="Garamond"/>
                              </w:rPr>
                              <w:t xml:space="preserve"> £19.</w:t>
                            </w:r>
                            <w:r w:rsidR="001500C6">
                              <w:rPr>
                                <w:rFonts w:ascii="Garamond" w:hAnsi="Garamond"/>
                              </w:rPr>
                              <w:t>50</w:t>
                            </w:r>
                          </w:p>
                          <w:p w14:paraId="1D82A21F" w14:textId="1DA280EF" w:rsidR="006315C2" w:rsidRDefault="006315C2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Roast </w:t>
                            </w:r>
                            <w:r w:rsidR="004F7935">
                              <w:rPr>
                                <w:rFonts w:ascii="Garamond" w:hAnsi="Garamond"/>
                              </w:rPr>
                              <w:t>Turkey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753BDF">
                              <w:rPr>
                                <w:rFonts w:ascii="Garamond" w:hAnsi="Garamond"/>
                              </w:rPr>
                              <w:t>B</w:t>
                            </w:r>
                            <w:r>
                              <w:rPr>
                                <w:rFonts w:ascii="Garamond" w:hAnsi="Garamond"/>
                              </w:rPr>
                              <w:t>reast £</w:t>
                            </w:r>
                            <w:r w:rsidR="00A91EE5">
                              <w:rPr>
                                <w:rFonts w:ascii="Garamond" w:hAnsi="Garamond"/>
                              </w:rPr>
                              <w:t>18.00</w:t>
                            </w:r>
                          </w:p>
                          <w:p w14:paraId="740F563D" w14:textId="6BE85555" w:rsidR="00A91EE5" w:rsidRDefault="00A91EE5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Roast Pork Belly £18.50</w:t>
                            </w:r>
                          </w:p>
                          <w:p w14:paraId="3ACE7DAD" w14:textId="2C010B67" w:rsidR="00A63BAB" w:rsidRDefault="00A63BAB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Mushroom, white bean and miso sausage roll £18.00</w:t>
                            </w:r>
                          </w:p>
                          <w:p w14:paraId="6854F0B0" w14:textId="77777777" w:rsidR="00626401" w:rsidRDefault="00626401" w:rsidP="00A91EE5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0A36C7BE" w14:textId="0BEB98E3" w:rsidR="00A91EE5" w:rsidRPr="00A91EE5" w:rsidRDefault="00A91EE5" w:rsidP="00A91EE5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A91EE5">
                              <w:rPr>
                                <w:rFonts w:ascii="Garamond" w:hAnsi="Garamond"/>
                              </w:rPr>
                              <w:t>All served with</w:t>
                            </w:r>
                          </w:p>
                          <w:p w14:paraId="75238994" w14:textId="36BF3BD1" w:rsidR="004F7935" w:rsidRDefault="00B223B9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seasonal vegetables, cauliflower cheese, </w:t>
                            </w:r>
                            <w:r w:rsidR="009D521F">
                              <w:rPr>
                                <w:rFonts w:ascii="Garamond" w:hAnsi="Garamond"/>
                              </w:rPr>
                              <w:t xml:space="preserve">roast potatoes, Yorkshire pudding </w:t>
                            </w:r>
                          </w:p>
                          <w:p w14:paraId="52907108" w14:textId="6DD6F731" w:rsidR="00BC63E1" w:rsidRDefault="004F7935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E87FC3">
                              <w:rPr>
                                <w:rFonts w:ascii="Garamond" w:hAnsi="Garamond"/>
                              </w:rPr>
                              <w:t xml:space="preserve">Pan fried </w:t>
                            </w:r>
                            <w:r w:rsidR="00A63BAB">
                              <w:rPr>
                                <w:rFonts w:ascii="Garamond" w:hAnsi="Garamond"/>
                              </w:rPr>
                              <w:t>sea bream, sweetcorn succotash, shallot and thyme hash browns, garlic and parsley velouté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, </w:t>
                            </w:r>
                            <w:r w:rsidR="00BC63E1" w:rsidRPr="00E87FC3">
                              <w:rPr>
                                <w:rFonts w:ascii="Garamond" w:hAnsi="Garamond"/>
                              </w:rPr>
                              <w:t>£2</w:t>
                            </w:r>
                            <w:r w:rsidR="00BC63E1">
                              <w:rPr>
                                <w:rFonts w:ascii="Garamond" w:hAnsi="Garamond"/>
                              </w:rPr>
                              <w:t>1</w:t>
                            </w:r>
                            <w:r w:rsidR="00BC63E1" w:rsidRPr="00E87FC3">
                              <w:rPr>
                                <w:rFonts w:ascii="Garamond" w:hAnsi="Garamond"/>
                              </w:rPr>
                              <w:t>.</w:t>
                            </w:r>
                            <w:r w:rsidR="00BC63E1"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BC63E1" w:rsidRPr="00E87FC3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0A4D1A33" w14:textId="77777777" w:rsidR="00BC63E1" w:rsidRPr="00E87FC3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4AF2C548" w14:textId="62F151B7" w:rsidR="00BC63E1" w:rsidRPr="00A919AA" w:rsidRDefault="00A63BAB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Lightly curried onion bhaji’s, broccoli with chilli, lemon and herb cous </w:t>
                            </w:r>
                            <w:proofErr w:type="spellStart"/>
                            <w:r>
                              <w:rPr>
                                <w:rFonts w:ascii="Garamond" w:hAnsi="Garamond"/>
                              </w:rPr>
                              <w:t>cous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</w:rPr>
                              <w:t xml:space="preserve">, cumber and mint yogurt </w:t>
                            </w:r>
                            <w:r w:rsidR="00BC63E1">
                              <w:rPr>
                                <w:rFonts w:ascii="Garamond" w:hAnsi="Garamond"/>
                              </w:rPr>
                              <w:t>£18.00</w:t>
                            </w:r>
                          </w:p>
                          <w:p w14:paraId="58102117" w14:textId="77777777" w:rsidR="00D46385" w:rsidRDefault="00D46385" w:rsidP="00776B6A"/>
                          <w:p w14:paraId="7DD25D6C" w14:textId="77777777" w:rsidR="00D46385" w:rsidRPr="00776B6A" w:rsidRDefault="00D46385" w:rsidP="00776B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A10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1pt;margin-top:294pt;width:250pt;height:3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" fillcolor="white [3201]" strokeweight=".5pt">
                <v:textbox>
                  <w:txbxContent>
                    <w:p w14:paraId="4C743DCB" w14:textId="77777777" w:rsidR="00776B6A" w:rsidRPr="00A919AA" w:rsidRDefault="00776B6A" w:rsidP="00776B6A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Main Course</w:t>
                      </w:r>
                    </w:p>
                    <w:p w14:paraId="341CDC76" w14:textId="3436ECFE" w:rsidR="006315C2" w:rsidRDefault="00B223B9" w:rsidP="00776B6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Roast </w:t>
                      </w:r>
                      <w:r w:rsidR="00753BDF">
                        <w:rPr>
                          <w:rFonts w:ascii="Garamond" w:hAnsi="Garamond"/>
                        </w:rPr>
                        <w:t>B</w:t>
                      </w:r>
                      <w:r>
                        <w:rPr>
                          <w:rFonts w:ascii="Garamond" w:hAnsi="Garamond"/>
                        </w:rPr>
                        <w:t xml:space="preserve">eef </w:t>
                      </w:r>
                      <w:r w:rsidR="00753BDF">
                        <w:rPr>
                          <w:rFonts w:ascii="Garamond" w:hAnsi="Garamond"/>
                        </w:rPr>
                        <w:t>S</w:t>
                      </w:r>
                      <w:r>
                        <w:rPr>
                          <w:rFonts w:ascii="Garamond" w:hAnsi="Garamond"/>
                        </w:rPr>
                        <w:t>irloin</w:t>
                      </w:r>
                      <w:r w:rsidR="006315C2">
                        <w:rPr>
                          <w:rFonts w:ascii="Garamond" w:hAnsi="Garamond"/>
                        </w:rPr>
                        <w:t xml:space="preserve"> £19.</w:t>
                      </w:r>
                      <w:r w:rsidR="001500C6">
                        <w:rPr>
                          <w:rFonts w:ascii="Garamond" w:hAnsi="Garamond"/>
                        </w:rPr>
                        <w:t>50</w:t>
                      </w:r>
                    </w:p>
                    <w:p w14:paraId="1D82A21F" w14:textId="1DA280EF" w:rsidR="006315C2" w:rsidRDefault="006315C2" w:rsidP="00776B6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Roast </w:t>
                      </w:r>
                      <w:r w:rsidR="004F7935">
                        <w:rPr>
                          <w:rFonts w:ascii="Garamond" w:hAnsi="Garamond"/>
                        </w:rPr>
                        <w:t>Turkey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="00753BDF">
                        <w:rPr>
                          <w:rFonts w:ascii="Garamond" w:hAnsi="Garamond"/>
                        </w:rPr>
                        <w:t>B</w:t>
                      </w:r>
                      <w:r>
                        <w:rPr>
                          <w:rFonts w:ascii="Garamond" w:hAnsi="Garamond"/>
                        </w:rPr>
                        <w:t>reast £</w:t>
                      </w:r>
                      <w:r w:rsidR="00A91EE5">
                        <w:rPr>
                          <w:rFonts w:ascii="Garamond" w:hAnsi="Garamond"/>
                        </w:rPr>
                        <w:t>18.00</w:t>
                      </w:r>
                    </w:p>
                    <w:p w14:paraId="740F563D" w14:textId="6BE85555" w:rsidR="00A91EE5" w:rsidRDefault="00A91EE5" w:rsidP="00776B6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Roast Pork Belly £18.50</w:t>
                      </w:r>
                    </w:p>
                    <w:p w14:paraId="3ACE7DAD" w14:textId="2C010B67" w:rsidR="00A63BAB" w:rsidRDefault="00A63BAB" w:rsidP="00776B6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Mushroom, white bean and miso sausage roll £18.00</w:t>
                      </w:r>
                    </w:p>
                    <w:p w14:paraId="6854F0B0" w14:textId="77777777" w:rsidR="00626401" w:rsidRDefault="00626401" w:rsidP="00A91EE5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0A36C7BE" w14:textId="0BEB98E3" w:rsidR="00A91EE5" w:rsidRPr="00A91EE5" w:rsidRDefault="00A91EE5" w:rsidP="00A91EE5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A91EE5">
                        <w:rPr>
                          <w:rFonts w:ascii="Garamond" w:hAnsi="Garamond"/>
                        </w:rPr>
                        <w:t>All served with</w:t>
                      </w:r>
                    </w:p>
                    <w:p w14:paraId="75238994" w14:textId="36BF3BD1" w:rsidR="004F7935" w:rsidRDefault="00B223B9" w:rsidP="00776B6A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seasonal vegetables, cauliflower cheese, </w:t>
                      </w:r>
                      <w:r w:rsidR="009D521F">
                        <w:rPr>
                          <w:rFonts w:ascii="Garamond" w:hAnsi="Garamond"/>
                        </w:rPr>
                        <w:t xml:space="preserve">roast potatoes, Yorkshire pudding </w:t>
                      </w:r>
                    </w:p>
                    <w:p w14:paraId="52907108" w14:textId="6DD6F731" w:rsidR="00BC63E1" w:rsidRDefault="004F7935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E87FC3">
                        <w:rPr>
                          <w:rFonts w:ascii="Garamond" w:hAnsi="Garamond"/>
                        </w:rPr>
                        <w:t xml:space="preserve">Pan fried </w:t>
                      </w:r>
                      <w:r w:rsidR="00A63BAB">
                        <w:rPr>
                          <w:rFonts w:ascii="Garamond" w:hAnsi="Garamond"/>
                        </w:rPr>
                        <w:t>sea bream, sweetcorn succotash, shallot and thyme hash browns, garlic and parsley velouté</w:t>
                      </w:r>
                      <w:r>
                        <w:rPr>
                          <w:rFonts w:ascii="Garamond" w:hAnsi="Garamond"/>
                        </w:rPr>
                        <w:t xml:space="preserve">, </w:t>
                      </w:r>
                      <w:r w:rsidR="00BC63E1" w:rsidRPr="00E87FC3">
                        <w:rPr>
                          <w:rFonts w:ascii="Garamond" w:hAnsi="Garamond"/>
                        </w:rPr>
                        <w:t>£2</w:t>
                      </w:r>
                      <w:r w:rsidR="00BC63E1">
                        <w:rPr>
                          <w:rFonts w:ascii="Garamond" w:hAnsi="Garamond"/>
                        </w:rPr>
                        <w:t>1</w:t>
                      </w:r>
                      <w:r w:rsidR="00BC63E1" w:rsidRPr="00E87FC3">
                        <w:rPr>
                          <w:rFonts w:ascii="Garamond" w:hAnsi="Garamond"/>
                        </w:rPr>
                        <w:t>.</w:t>
                      </w:r>
                      <w:r w:rsidR="00BC63E1">
                        <w:rPr>
                          <w:rFonts w:ascii="Garamond" w:hAnsi="Garamond"/>
                        </w:rPr>
                        <w:t>0</w:t>
                      </w:r>
                      <w:r w:rsidR="00BC63E1" w:rsidRPr="00E87FC3">
                        <w:rPr>
                          <w:rFonts w:ascii="Garamond" w:hAnsi="Garamond"/>
                        </w:rPr>
                        <w:t>0</w:t>
                      </w:r>
                    </w:p>
                    <w:p w14:paraId="0A4D1A33" w14:textId="77777777" w:rsidR="00BC63E1" w:rsidRPr="00E87FC3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4AF2C548" w14:textId="62F151B7" w:rsidR="00BC63E1" w:rsidRPr="00A919AA" w:rsidRDefault="00A63BAB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Lightly curried onion bhaji’s, broccoli with chilli, lemon and herb cous </w:t>
                      </w:r>
                      <w:proofErr w:type="spellStart"/>
                      <w:r>
                        <w:rPr>
                          <w:rFonts w:ascii="Garamond" w:hAnsi="Garamond"/>
                        </w:rPr>
                        <w:t>cous</w:t>
                      </w:r>
                      <w:proofErr w:type="spellEnd"/>
                      <w:r>
                        <w:rPr>
                          <w:rFonts w:ascii="Garamond" w:hAnsi="Garamond"/>
                        </w:rPr>
                        <w:t xml:space="preserve">, cumber and mint yogurt </w:t>
                      </w:r>
                      <w:r w:rsidR="00BC63E1">
                        <w:rPr>
                          <w:rFonts w:ascii="Garamond" w:hAnsi="Garamond"/>
                        </w:rPr>
                        <w:t>£18.00</w:t>
                      </w:r>
                    </w:p>
                    <w:p w14:paraId="58102117" w14:textId="77777777" w:rsidR="00D46385" w:rsidRDefault="00D46385" w:rsidP="00776B6A"/>
                    <w:p w14:paraId="7DD25D6C" w14:textId="77777777" w:rsidR="00D46385" w:rsidRPr="00776B6A" w:rsidRDefault="00D46385" w:rsidP="00776B6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E0447" wp14:editId="6D377FC5">
                <wp:simplePos x="0" y="0"/>
                <wp:positionH relativeFrom="column">
                  <wp:posOffset>3389630</wp:posOffset>
                </wp:positionH>
                <wp:positionV relativeFrom="paragraph">
                  <wp:posOffset>3733800</wp:posOffset>
                </wp:positionV>
                <wp:extent cx="3148965" cy="4267200"/>
                <wp:effectExtent l="0" t="0" r="13335" b="12700"/>
                <wp:wrapNone/>
                <wp:docPr id="13327956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965" cy="426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7FED12" w14:textId="77777777" w:rsidR="00CE1EF9" w:rsidRPr="001F13E9" w:rsidRDefault="00CE1EF9" w:rsidP="00CE1EF9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F13E9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Dessert</w:t>
                            </w:r>
                          </w:p>
                          <w:p w14:paraId="26E525DF" w14:textId="1450D336" w:rsidR="004F7935" w:rsidRPr="00A919AA" w:rsidRDefault="00A63BAB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Milk chocolate tart, raspberries, salted caramel ice cream</w:t>
                            </w:r>
                            <w:r w:rsidR="004F7935" w:rsidRPr="00A919AA">
                              <w:rPr>
                                <w:rFonts w:ascii="Garamond" w:hAnsi="Garamond"/>
                              </w:rPr>
                              <w:t xml:space="preserve"> £</w:t>
                            </w:r>
                            <w:r w:rsidR="004F7935">
                              <w:rPr>
                                <w:rFonts w:ascii="Garamond" w:hAnsi="Garamond"/>
                              </w:rPr>
                              <w:t>8</w:t>
                            </w:r>
                            <w:r w:rsidR="004F7935" w:rsidRPr="00A919AA">
                              <w:rPr>
                                <w:rFonts w:ascii="Garamond" w:hAnsi="Garamond"/>
                              </w:rPr>
                              <w:t>.00</w:t>
                            </w:r>
                          </w:p>
                          <w:p w14:paraId="3FEAA61E" w14:textId="28888162" w:rsidR="004F7935" w:rsidRPr="009A4145" w:rsidRDefault="00A63BAB" w:rsidP="004F7935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Buttermilk pannacotta, strawberry and vanilla compote, strawberry sorbet</w:t>
                            </w:r>
                            <w:r w:rsidR="004F793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4F7935" w:rsidRPr="009A4145">
                              <w:rPr>
                                <w:rFonts w:ascii="Garamond" w:hAnsi="Garamond"/>
                              </w:rPr>
                              <w:t>£</w:t>
                            </w:r>
                            <w:r w:rsidR="004F7935">
                              <w:rPr>
                                <w:rFonts w:ascii="Garamond" w:hAnsi="Garamond"/>
                              </w:rPr>
                              <w:t>7</w:t>
                            </w:r>
                            <w:r w:rsidR="004F7935" w:rsidRPr="009A4145">
                              <w:rPr>
                                <w:rFonts w:ascii="Garamond" w:hAnsi="Garamond"/>
                              </w:rPr>
                              <w:t>.</w:t>
                            </w:r>
                            <w:r>
                              <w:rPr>
                                <w:rFonts w:ascii="Garamond" w:hAnsi="Garamond"/>
                              </w:rPr>
                              <w:t>5</w:t>
                            </w:r>
                            <w:r w:rsidR="004F7935" w:rsidRPr="009A4145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27F39907" w14:textId="77777777" w:rsidR="004F7935" w:rsidRPr="00A22829" w:rsidRDefault="004F7935" w:rsidP="004F7935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426A00" w14:textId="594E9537" w:rsidR="004F7935" w:rsidRPr="00A22829" w:rsidRDefault="00A63BAB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Pineapple carpaccio, spiced pineapple compote, mango sorbet</w:t>
                            </w:r>
                            <w:r w:rsidR="004F7935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4F7935" w:rsidRPr="00A919AA">
                              <w:rPr>
                                <w:rFonts w:ascii="Garamond" w:hAnsi="Garamond"/>
                              </w:rPr>
                              <w:t>£7.</w:t>
                            </w:r>
                            <w:r>
                              <w:rPr>
                                <w:rFonts w:ascii="Garamond" w:hAnsi="Garamond"/>
                              </w:rPr>
                              <w:t>0</w:t>
                            </w:r>
                            <w:r w:rsidR="004F7935" w:rsidRPr="00A919AA">
                              <w:rPr>
                                <w:rFonts w:ascii="Garamond" w:hAnsi="Garamond"/>
                              </w:rPr>
                              <w:t>0</w:t>
                            </w:r>
                          </w:p>
                          <w:p w14:paraId="59E94E47" w14:textId="77777777" w:rsidR="004F7935" w:rsidRPr="004F55EE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Mango, strawberry and blueberry sorbet’s £6.50</w:t>
                            </w:r>
                          </w:p>
                          <w:p w14:paraId="666CD02F" w14:textId="77777777" w:rsidR="004F7935" w:rsidRPr="00C77902" w:rsidRDefault="004F7935" w:rsidP="004F7935">
                            <w:pPr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C77902">
                              <w:rPr>
                                <w:rFonts w:ascii="Garamond" w:hAnsi="Garamond"/>
                                <w:b/>
                                <w:bCs/>
                              </w:rPr>
                              <w:t>Soft serve ice cream</w:t>
                            </w:r>
                          </w:p>
                          <w:p w14:paraId="777B8578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Vanilla soft serve, The Bushel condiments £7.00</w:t>
                            </w:r>
                          </w:p>
                          <w:p w14:paraId="58BC4A19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‘Affogato’</w:t>
                            </w:r>
                          </w:p>
                          <w:p w14:paraId="4A738483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Vanilla soft serve &amp; Espresso £6.50</w:t>
                            </w:r>
                          </w:p>
                          <w:p w14:paraId="4CAF70DA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‘Adults only’</w:t>
                            </w:r>
                          </w:p>
                          <w:p w14:paraId="01893E2E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Add your favourite shot to your ice cream £3.50</w:t>
                            </w:r>
                          </w:p>
                          <w:p w14:paraId="09231C2B" w14:textId="77777777" w:rsidR="004F7935" w:rsidRPr="00A919AA" w:rsidRDefault="004F7935" w:rsidP="004F7935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‘99’ cone £3.50</w:t>
                            </w:r>
                          </w:p>
                          <w:p w14:paraId="69B18599" w14:textId="77777777" w:rsidR="00CE1EF9" w:rsidRPr="00CE1EF9" w:rsidRDefault="00CE1EF9" w:rsidP="00CE1EF9"/>
                          <w:p w14:paraId="5A5F2D7A" w14:textId="77777777" w:rsidR="00CE1EF9" w:rsidRPr="00776B6A" w:rsidRDefault="00CE1EF9" w:rsidP="00CE1E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E0447" id="_x0000_s1027" type="#_x0000_t202" style="position:absolute;left:0;text-align:left;margin-left:266.9pt;margin-top:294pt;width:247.95pt;height:3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" fillcolor="white [3201]" strokeweight=".5pt">
                <v:textbox>
                  <w:txbxContent>
                    <w:p w14:paraId="707FED12" w14:textId="77777777" w:rsidR="00CE1EF9" w:rsidRPr="001F13E9" w:rsidRDefault="00CE1EF9" w:rsidP="00CE1EF9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1F13E9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Dessert</w:t>
                      </w:r>
                    </w:p>
                    <w:p w14:paraId="26E525DF" w14:textId="1450D336" w:rsidR="004F7935" w:rsidRPr="00A919AA" w:rsidRDefault="00A63BAB" w:rsidP="004F7935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Milk chocolate tart, raspberries, salted caramel ice cream</w:t>
                      </w:r>
                      <w:r w:rsidR="004F7935" w:rsidRPr="00A919AA">
                        <w:rPr>
                          <w:rFonts w:ascii="Garamond" w:hAnsi="Garamond"/>
                        </w:rPr>
                        <w:t xml:space="preserve"> £</w:t>
                      </w:r>
                      <w:r w:rsidR="004F7935">
                        <w:rPr>
                          <w:rFonts w:ascii="Garamond" w:hAnsi="Garamond"/>
                        </w:rPr>
                        <w:t>8</w:t>
                      </w:r>
                      <w:r w:rsidR="004F7935" w:rsidRPr="00A919AA">
                        <w:rPr>
                          <w:rFonts w:ascii="Garamond" w:hAnsi="Garamond"/>
                        </w:rPr>
                        <w:t>.00</w:t>
                      </w:r>
                    </w:p>
                    <w:p w14:paraId="3FEAA61E" w14:textId="28888162" w:rsidR="004F7935" w:rsidRPr="009A4145" w:rsidRDefault="00A63BAB" w:rsidP="004F7935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Buttermilk pannacotta, strawberry and vanilla compote, strawberry sorbet</w:t>
                      </w:r>
                      <w:r w:rsidR="004F7935">
                        <w:rPr>
                          <w:rFonts w:ascii="Garamond" w:hAnsi="Garamond"/>
                        </w:rPr>
                        <w:t xml:space="preserve"> </w:t>
                      </w:r>
                      <w:r w:rsidR="004F7935" w:rsidRPr="009A4145">
                        <w:rPr>
                          <w:rFonts w:ascii="Garamond" w:hAnsi="Garamond"/>
                        </w:rPr>
                        <w:t>£</w:t>
                      </w:r>
                      <w:r w:rsidR="004F7935">
                        <w:rPr>
                          <w:rFonts w:ascii="Garamond" w:hAnsi="Garamond"/>
                        </w:rPr>
                        <w:t>7</w:t>
                      </w:r>
                      <w:r w:rsidR="004F7935" w:rsidRPr="009A4145">
                        <w:rPr>
                          <w:rFonts w:ascii="Garamond" w:hAnsi="Garamond"/>
                        </w:rPr>
                        <w:t>.</w:t>
                      </w:r>
                      <w:r>
                        <w:rPr>
                          <w:rFonts w:ascii="Garamond" w:hAnsi="Garamond"/>
                        </w:rPr>
                        <w:t>5</w:t>
                      </w:r>
                      <w:r w:rsidR="004F7935" w:rsidRPr="009A4145">
                        <w:rPr>
                          <w:rFonts w:ascii="Garamond" w:hAnsi="Garamond"/>
                        </w:rPr>
                        <w:t>0</w:t>
                      </w:r>
                    </w:p>
                    <w:p w14:paraId="27F39907" w14:textId="77777777" w:rsidR="004F7935" w:rsidRPr="00A22829" w:rsidRDefault="004F7935" w:rsidP="004F7935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14:paraId="47426A00" w14:textId="594E9537" w:rsidR="004F7935" w:rsidRPr="00A22829" w:rsidRDefault="00A63BAB" w:rsidP="004F7935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Pineapple carpaccio, spiced pineapple compote, mango sorbet</w:t>
                      </w:r>
                      <w:r w:rsidR="004F7935">
                        <w:rPr>
                          <w:rFonts w:ascii="Garamond" w:hAnsi="Garamond"/>
                        </w:rPr>
                        <w:t xml:space="preserve"> </w:t>
                      </w:r>
                      <w:r w:rsidR="004F7935" w:rsidRPr="00A919AA">
                        <w:rPr>
                          <w:rFonts w:ascii="Garamond" w:hAnsi="Garamond"/>
                        </w:rPr>
                        <w:t>£7.</w:t>
                      </w:r>
                      <w:r>
                        <w:rPr>
                          <w:rFonts w:ascii="Garamond" w:hAnsi="Garamond"/>
                        </w:rPr>
                        <w:t>0</w:t>
                      </w:r>
                      <w:r w:rsidR="004F7935" w:rsidRPr="00A919AA">
                        <w:rPr>
                          <w:rFonts w:ascii="Garamond" w:hAnsi="Garamond"/>
                        </w:rPr>
                        <w:t>0</w:t>
                      </w:r>
                    </w:p>
                    <w:p w14:paraId="59E94E47" w14:textId="77777777" w:rsidR="004F7935" w:rsidRPr="004F55EE" w:rsidRDefault="004F7935" w:rsidP="004F7935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Mango, strawberry and blueberry sorbet’s £6.50</w:t>
                      </w:r>
                    </w:p>
                    <w:p w14:paraId="666CD02F" w14:textId="77777777" w:rsidR="004F7935" w:rsidRPr="00C77902" w:rsidRDefault="004F7935" w:rsidP="004F7935">
                      <w:pPr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C77902">
                        <w:rPr>
                          <w:rFonts w:ascii="Garamond" w:hAnsi="Garamond"/>
                          <w:b/>
                          <w:bCs/>
                        </w:rPr>
                        <w:t>Soft serve ice cream</w:t>
                      </w:r>
                    </w:p>
                    <w:p w14:paraId="777B8578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Vanilla soft serve, The Bushel condiments £7.00</w:t>
                      </w:r>
                    </w:p>
                    <w:p w14:paraId="58BC4A19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‘Affogato’</w:t>
                      </w:r>
                    </w:p>
                    <w:p w14:paraId="4A738483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Vanilla soft serve &amp; Espresso £6.50</w:t>
                      </w:r>
                    </w:p>
                    <w:p w14:paraId="4CAF70DA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‘Adults only’</w:t>
                      </w:r>
                    </w:p>
                    <w:p w14:paraId="01893E2E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Add your favourite shot to your ice cream £3.50</w:t>
                      </w:r>
                    </w:p>
                    <w:p w14:paraId="09231C2B" w14:textId="77777777" w:rsidR="004F7935" w:rsidRPr="00A919AA" w:rsidRDefault="004F7935" w:rsidP="004F7935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‘99’ cone £3.50</w:t>
                      </w:r>
                    </w:p>
                    <w:p w14:paraId="69B18599" w14:textId="77777777" w:rsidR="00CE1EF9" w:rsidRPr="00CE1EF9" w:rsidRDefault="00CE1EF9" w:rsidP="00CE1EF9"/>
                    <w:p w14:paraId="5A5F2D7A" w14:textId="77777777" w:rsidR="00CE1EF9" w:rsidRPr="00776B6A" w:rsidRDefault="00CE1EF9" w:rsidP="00CE1EF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17C136" wp14:editId="345AB96F">
                <wp:simplePos x="0" y="0"/>
                <wp:positionH relativeFrom="column">
                  <wp:posOffset>24130</wp:posOffset>
                </wp:positionH>
                <wp:positionV relativeFrom="paragraph">
                  <wp:posOffset>8001000</wp:posOffset>
                </wp:positionV>
                <wp:extent cx="6514465" cy="1041400"/>
                <wp:effectExtent l="0" t="0" r="13335" b="12700"/>
                <wp:wrapNone/>
                <wp:docPr id="14739082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5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23CA" w14:textId="77777777" w:rsidR="00352359" w:rsidRPr="00A919AA" w:rsidRDefault="00352359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A nice plate of cheese</w:t>
                            </w:r>
                          </w:p>
                          <w:p w14:paraId="5CDA211F" w14:textId="4F2451DD" w:rsidR="00BC63E1" w:rsidRPr="00A919AA" w:rsidRDefault="00BC63E1" w:rsidP="00BC63E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Barber’s vintage cheddar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(P), 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Cashel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blue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(P), </w:t>
                            </w:r>
                            <w:proofErr w:type="spellStart"/>
                            <w:r w:rsidR="007D64AB">
                              <w:rPr>
                                <w:rFonts w:ascii="Garamond" w:hAnsi="Garamond"/>
                              </w:rPr>
                              <w:t>Langres</w:t>
                            </w:r>
                            <w:proofErr w:type="spellEnd"/>
                            <w:r>
                              <w:rPr>
                                <w:rFonts w:ascii="Garamond" w:hAnsi="Garamond"/>
                              </w:rPr>
                              <w:t xml:space="preserve"> (P),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</w:rPr>
                              <w:t>Rosary ash (P)</w:t>
                            </w:r>
                          </w:p>
                          <w:p w14:paraId="3735919B" w14:textId="77777777" w:rsidR="00BC63E1" w:rsidRPr="00A919AA" w:rsidRDefault="00BC63E1" w:rsidP="00BC63E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All served with chutney, oatcake &amp; homemade rustic bread</w:t>
                            </w:r>
                            <w:r>
                              <w:rPr>
                                <w:rFonts w:ascii="Garamond" w:hAnsi="Garamond"/>
                              </w:rPr>
                              <w:t xml:space="preserve"> £12.50</w:t>
                            </w:r>
                          </w:p>
                          <w:p w14:paraId="386DA33B" w14:textId="13271194" w:rsidR="00352359" w:rsidRPr="00A919AA" w:rsidRDefault="00352359" w:rsidP="00BC63E1">
                            <w:pPr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C136" id="Text Box 5" o:spid="_x0000_s1028" type="#_x0000_t202" style="position:absolute;left:0;text-align:left;margin-left:1.9pt;margin-top:630pt;width:512.95pt;height:8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" fillcolor="white [3201]" strokeweight=".5pt">
                <v:textbox>
                  <w:txbxContent>
                    <w:p w14:paraId="49A723CA" w14:textId="77777777" w:rsidR="00352359" w:rsidRPr="00A919AA" w:rsidRDefault="00352359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A nice plate of cheese</w:t>
                      </w:r>
                    </w:p>
                    <w:p w14:paraId="5CDA211F" w14:textId="4F2451DD" w:rsidR="00BC63E1" w:rsidRPr="00A919AA" w:rsidRDefault="00BC63E1" w:rsidP="00BC63E1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Barber’s vintage cheddar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A919AA">
                        <w:rPr>
                          <w:rFonts w:ascii="Garamond" w:hAnsi="Garamond"/>
                        </w:rPr>
                        <w:t xml:space="preserve">(P), </w:t>
                      </w:r>
                      <w:r>
                        <w:rPr>
                          <w:rFonts w:ascii="Garamond" w:hAnsi="Garamond"/>
                        </w:rPr>
                        <w:t xml:space="preserve">Cashel </w:t>
                      </w:r>
                      <w:r w:rsidRPr="00A919AA">
                        <w:rPr>
                          <w:rFonts w:ascii="Garamond" w:hAnsi="Garamond"/>
                        </w:rPr>
                        <w:t>blue</w:t>
                      </w:r>
                      <w:r>
                        <w:rPr>
                          <w:rFonts w:ascii="Garamond" w:hAnsi="Garamond"/>
                        </w:rPr>
                        <w:t xml:space="preserve"> </w:t>
                      </w:r>
                      <w:r w:rsidRPr="00A919AA">
                        <w:rPr>
                          <w:rFonts w:ascii="Garamond" w:hAnsi="Garamond"/>
                        </w:rPr>
                        <w:t xml:space="preserve">(P), </w:t>
                      </w:r>
                      <w:proofErr w:type="spellStart"/>
                      <w:r w:rsidR="007D64AB">
                        <w:rPr>
                          <w:rFonts w:ascii="Garamond" w:hAnsi="Garamond"/>
                        </w:rPr>
                        <w:t>Langres</w:t>
                      </w:r>
                      <w:proofErr w:type="spellEnd"/>
                      <w:r>
                        <w:rPr>
                          <w:rFonts w:ascii="Garamond" w:hAnsi="Garamond"/>
                        </w:rPr>
                        <w:t xml:space="preserve"> (P),</w:t>
                      </w:r>
                      <w:r w:rsidRPr="00A919AA">
                        <w:rPr>
                          <w:rFonts w:ascii="Garamond" w:hAnsi="Garamond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</w:rPr>
                        <w:t>Rosary ash (P)</w:t>
                      </w:r>
                    </w:p>
                    <w:p w14:paraId="3735919B" w14:textId="77777777" w:rsidR="00BC63E1" w:rsidRPr="00A919AA" w:rsidRDefault="00BC63E1" w:rsidP="00BC63E1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All served with chutney, oatcake &amp; homemade rustic bread</w:t>
                      </w:r>
                      <w:r>
                        <w:rPr>
                          <w:rFonts w:ascii="Garamond" w:hAnsi="Garamond"/>
                        </w:rPr>
                        <w:t xml:space="preserve"> £12.50</w:t>
                      </w:r>
                    </w:p>
                    <w:p w14:paraId="386DA33B" w14:textId="13271194" w:rsidR="00352359" w:rsidRPr="00A919AA" w:rsidRDefault="00352359" w:rsidP="00BC63E1">
                      <w:pPr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24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0FBF9" wp14:editId="62AC4B40">
                <wp:simplePos x="0" y="0"/>
                <wp:positionH relativeFrom="column">
                  <wp:posOffset>1700530</wp:posOffset>
                </wp:positionH>
                <wp:positionV relativeFrom="paragraph">
                  <wp:posOffset>-266700</wp:posOffset>
                </wp:positionV>
                <wp:extent cx="3149600" cy="342900"/>
                <wp:effectExtent l="0" t="0" r="12700" b="12700"/>
                <wp:wrapNone/>
                <wp:docPr id="7628386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16612E" w14:textId="77777777" w:rsidR="00841C7B" w:rsidRPr="00A919AA" w:rsidRDefault="00841C7B" w:rsidP="00B92452">
                            <w:pPr>
                              <w:jc w:val="center"/>
                              <w:rPr>
                                <w:rFonts w:ascii="American Typewriter" w:hAnsi="American Typewriter"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>The Bushel</w:t>
                            </w:r>
                            <w:r w:rsidR="00B92452">
                              <w:rPr>
                                <w:rFonts w:ascii="Garamond" w:hAnsi="Garamond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&amp; Strike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0FBF9" id="Text Box 3" o:spid="_x0000_s1028" type="#_x0000_t202" style="position:absolute;left:0;text-align:left;margin-left:133.9pt;margin-top:-21pt;width:24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" fillcolor="white [3201]" strokeweight=".5pt">
                <v:textbox>
                  <w:txbxContent>
                    <w:p w14:paraId="5116612E" w14:textId="77777777" w:rsidR="00841C7B" w:rsidRPr="00A919AA" w:rsidRDefault="00841C7B" w:rsidP="00B92452">
                      <w:pPr>
                        <w:jc w:val="center"/>
                        <w:rPr>
                          <w:rFonts w:ascii="American Typewriter" w:hAnsi="American Typewriter"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>The Bushel</w:t>
                      </w:r>
                      <w:r w:rsidR="00B92452">
                        <w:rPr>
                          <w:rFonts w:ascii="Garamond" w:hAnsi="Garamond"/>
                          <w:b/>
                          <w:bCs/>
                          <w:sz w:val="40"/>
                          <w:szCs w:val="40"/>
                        </w:rPr>
                        <w:t xml:space="preserve"> &amp; Strike</w:t>
                      </w:r>
                    </w:p>
                  </w:txbxContent>
                </v:textbox>
              </v:shape>
            </w:pict>
          </mc:Fallback>
        </mc:AlternateContent>
      </w:r>
      <w:r w:rsidR="001F13E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0" wp14:anchorId="6B4A069B" wp14:editId="298F2631">
                <wp:simplePos x="0" y="0"/>
                <wp:positionH relativeFrom="column">
                  <wp:posOffset>3389630</wp:posOffset>
                </wp:positionH>
                <wp:positionV relativeFrom="paragraph">
                  <wp:posOffset>342900</wp:posOffset>
                </wp:positionV>
                <wp:extent cx="3148965" cy="3214370"/>
                <wp:effectExtent l="0" t="0" r="13335" b="11430"/>
                <wp:wrapNone/>
                <wp:docPr id="896812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8965" cy="321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4B0F2" w14:textId="77777777" w:rsidR="00776B6A" w:rsidRPr="00A919AA" w:rsidRDefault="00776B6A" w:rsidP="00BD3B11">
                            <w:pPr>
                              <w:tabs>
                                <w:tab w:val="left" w:pos="993"/>
                              </w:tabs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Starters</w:t>
                            </w:r>
                          </w:p>
                          <w:p w14:paraId="0F82170C" w14:textId="77777777" w:rsidR="00BC63E1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 w:rsidRPr="00A22829">
                              <w:rPr>
                                <w:rFonts w:ascii="Garamond" w:hAnsi="Garamond"/>
                              </w:rPr>
                              <w:t>The Bushel twice baked cheese souffle, walnut &amp; parmesan salad £10.00</w:t>
                            </w:r>
                          </w:p>
                          <w:p w14:paraId="0CBAE6AD" w14:textId="77777777" w:rsidR="00BC63E1" w:rsidRPr="00A22829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793040FA" w14:textId="400D0E64" w:rsidR="00BC63E1" w:rsidRDefault="00A63BAB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Iberico ham, mozzarella, grilled peaches, pomegranate, toasted hazelnut salad</w:t>
                            </w:r>
                            <w:r w:rsidR="00BC63E1" w:rsidRPr="00A22829">
                              <w:rPr>
                                <w:rFonts w:ascii="Garamond" w:hAnsi="Garamond"/>
                              </w:rPr>
                              <w:t xml:space="preserve"> £10.00</w:t>
                            </w:r>
                          </w:p>
                          <w:p w14:paraId="4B39B79F" w14:textId="77777777" w:rsidR="00BC63E1" w:rsidRPr="00A22829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1FF4DD95" w14:textId="6AA7ACE3" w:rsidR="00BC63E1" w:rsidRDefault="00A63BAB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 xml:space="preserve">Pea and mint soup, </w:t>
                            </w:r>
                            <w:r w:rsidR="00647A30">
                              <w:rPr>
                                <w:rFonts w:ascii="Garamond" w:hAnsi="Garamond"/>
                              </w:rPr>
                              <w:t>smoked ham hock, crispy hen’s egg</w:t>
                            </w:r>
                            <w:r w:rsidR="00021704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="00BC63E1" w:rsidRPr="00A22829">
                              <w:rPr>
                                <w:rFonts w:ascii="Garamond" w:hAnsi="Garamond"/>
                              </w:rPr>
                              <w:t>£9.00</w:t>
                            </w:r>
                          </w:p>
                          <w:p w14:paraId="0FE56A3C" w14:textId="77777777" w:rsidR="00BC63E1" w:rsidRPr="00A22829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6F293E22" w14:textId="6A7168CC" w:rsidR="00BC63E1" w:rsidRDefault="007D64AB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Deep fried fish pastilla, heritage tomato salad, baba ghanoush</w:t>
                            </w:r>
                            <w:r w:rsidR="00BC63E1" w:rsidRPr="00A22829">
                              <w:rPr>
                                <w:rFonts w:ascii="Garamond" w:hAnsi="Garamond"/>
                              </w:rPr>
                              <w:t xml:space="preserve"> £10.</w:t>
                            </w:r>
                            <w:r>
                              <w:rPr>
                                <w:rFonts w:ascii="Garamond" w:hAnsi="Garamond"/>
                              </w:rPr>
                              <w:t>00</w:t>
                            </w:r>
                          </w:p>
                          <w:p w14:paraId="1C41A35A" w14:textId="77777777" w:rsidR="00BC63E1" w:rsidRPr="00A22829" w:rsidRDefault="00BC63E1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</w:p>
                          <w:p w14:paraId="1D24770F" w14:textId="733D106E" w:rsidR="00BC63E1" w:rsidRPr="00A919AA" w:rsidRDefault="007D64AB" w:rsidP="00BC63E1">
                            <w:pPr>
                              <w:pStyle w:val="NoSpacing"/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Hand rolled cavatelli, wild mushrooms, lemon and herb mascarpone</w:t>
                            </w:r>
                            <w:r w:rsidR="00BC63E1" w:rsidRPr="00A22829">
                              <w:rPr>
                                <w:rFonts w:ascii="Garamond" w:hAnsi="Garamond"/>
                              </w:rPr>
                              <w:t xml:space="preserve"> £9.50</w:t>
                            </w:r>
                          </w:p>
                          <w:p w14:paraId="027B51A9" w14:textId="7BAA9D3D" w:rsidR="00776B6A" w:rsidRPr="00A919AA" w:rsidRDefault="00776B6A" w:rsidP="00BC63E1">
                            <w:pPr>
                              <w:tabs>
                                <w:tab w:val="left" w:pos="993"/>
                              </w:tabs>
                              <w:rPr>
                                <w:rFonts w:ascii="Garamond" w:hAnsi="Garamon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069B" id="_x0000_s1030" type="#_x0000_t202" style="position:absolute;left:0;text-align:left;margin-left:266.9pt;margin-top:27pt;width:247.95pt;height:25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" o:allowoverlap="f" fillcolor="white [3201]" strokeweight=".5pt">
                <v:textbox>
                  <w:txbxContent>
                    <w:p w14:paraId="5F64B0F2" w14:textId="77777777" w:rsidR="00776B6A" w:rsidRPr="00A919AA" w:rsidRDefault="00776B6A" w:rsidP="00BD3B11">
                      <w:pPr>
                        <w:tabs>
                          <w:tab w:val="left" w:pos="993"/>
                        </w:tabs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Starters</w:t>
                      </w:r>
                    </w:p>
                    <w:p w14:paraId="0F82170C" w14:textId="77777777" w:rsidR="00BC63E1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 w:rsidRPr="00A22829">
                        <w:rPr>
                          <w:rFonts w:ascii="Garamond" w:hAnsi="Garamond"/>
                        </w:rPr>
                        <w:t>The Bushel twice baked cheese souffle, walnut &amp; parmesan salad £10.00</w:t>
                      </w:r>
                    </w:p>
                    <w:p w14:paraId="0CBAE6AD" w14:textId="77777777" w:rsidR="00BC63E1" w:rsidRPr="00A22829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793040FA" w14:textId="400D0E64" w:rsidR="00BC63E1" w:rsidRDefault="00A63BAB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Iberico ham, mozzarella, grilled peaches, pomegranate, toasted hazelnut salad</w:t>
                      </w:r>
                      <w:r w:rsidR="00BC63E1" w:rsidRPr="00A22829">
                        <w:rPr>
                          <w:rFonts w:ascii="Garamond" w:hAnsi="Garamond"/>
                        </w:rPr>
                        <w:t xml:space="preserve"> £10.00</w:t>
                      </w:r>
                    </w:p>
                    <w:p w14:paraId="4B39B79F" w14:textId="77777777" w:rsidR="00BC63E1" w:rsidRPr="00A22829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1FF4DD95" w14:textId="6AA7ACE3" w:rsidR="00BC63E1" w:rsidRDefault="00A63BAB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 xml:space="preserve">Pea and mint soup, </w:t>
                      </w:r>
                      <w:r w:rsidR="00647A30">
                        <w:rPr>
                          <w:rFonts w:ascii="Garamond" w:hAnsi="Garamond"/>
                        </w:rPr>
                        <w:t>smoked ham hock, crispy hen’s egg</w:t>
                      </w:r>
                      <w:r w:rsidR="00021704">
                        <w:rPr>
                          <w:rFonts w:ascii="Garamond" w:hAnsi="Garamond"/>
                        </w:rPr>
                        <w:t xml:space="preserve"> </w:t>
                      </w:r>
                      <w:r w:rsidR="00BC63E1" w:rsidRPr="00A22829">
                        <w:rPr>
                          <w:rFonts w:ascii="Garamond" w:hAnsi="Garamond"/>
                        </w:rPr>
                        <w:t>£9.00</w:t>
                      </w:r>
                    </w:p>
                    <w:p w14:paraId="0FE56A3C" w14:textId="77777777" w:rsidR="00BC63E1" w:rsidRPr="00A22829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6F293E22" w14:textId="6A7168CC" w:rsidR="00BC63E1" w:rsidRDefault="007D64AB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Deep fried fish pastilla, heritage tomato salad, baba ghanoush</w:t>
                      </w:r>
                      <w:r w:rsidR="00BC63E1" w:rsidRPr="00A22829">
                        <w:rPr>
                          <w:rFonts w:ascii="Garamond" w:hAnsi="Garamond"/>
                        </w:rPr>
                        <w:t xml:space="preserve"> £10.</w:t>
                      </w:r>
                      <w:r>
                        <w:rPr>
                          <w:rFonts w:ascii="Garamond" w:hAnsi="Garamond"/>
                        </w:rPr>
                        <w:t>00</w:t>
                      </w:r>
                    </w:p>
                    <w:p w14:paraId="1C41A35A" w14:textId="77777777" w:rsidR="00BC63E1" w:rsidRPr="00A22829" w:rsidRDefault="00BC63E1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</w:p>
                    <w:p w14:paraId="1D24770F" w14:textId="733D106E" w:rsidR="00BC63E1" w:rsidRPr="00A919AA" w:rsidRDefault="007D64AB" w:rsidP="00BC63E1">
                      <w:pPr>
                        <w:pStyle w:val="NoSpacing"/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Hand rolled cavatelli, wild mushrooms, lemon and herb mascarpone</w:t>
                      </w:r>
                      <w:r w:rsidR="00BC63E1" w:rsidRPr="00A22829">
                        <w:rPr>
                          <w:rFonts w:ascii="Garamond" w:hAnsi="Garamond"/>
                        </w:rPr>
                        <w:t xml:space="preserve"> £9.50</w:t>
                      </w:r>
                    </w:p>
                    <w:p w14:paraId="027B51A9" w14:textId="7BAA9D3D" w:rsidR="00776B6A" w:rsidRPr="00A919AA" w:rsidRDefault="00776B6A" w:rsidP="00BC63E1">
                      <w:pPr>
                        <w:tabs>
                          <w:tab w:val="left" w:pos="993"/>
                        </w:tabs>
                        <w:rPr>
                          <w:rFonts w:ascii="Garamond" w:hAnsi="Garam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13E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D46625" wp14:editId="435D82EB">
                <wp:simplePos x="0" y="0"/>
                <wp:positionH relativeFrom="column">
                  <wp:posOffset>24130</wp:posOffset>
                </wp:positionH>
                <wp:positionV relativeFrom="paragraph">
                  <wp:posOffset>9144000</wp:posOffset>
                </wp:positionV>
                <wp:extent cx="6514465" cy="546100"/>
                <wp:effectExtent l="0" t="0" r="13335" b="12700"/>
                <wp:wrapNone/>
                <wp:docPr id="12295990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5" cy="54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4D302" w14:textId="77777777" w:rsidR="00352359" w:rsidRPr="00A919AA" w:rsidRDefault="00352359" w:rsidP="00A919A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Please note we use a variety of different allergens in the kitchen and cannot guarantee that all dishes </w:t>
                            </w:r>
                            <w:r w:rsidR="00A919AA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are </w:t>
                            </w:r>
                            <w:proofErr w:type="spellStart"/>
                            <w:r w:rsidR="00A919AA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allegen</w:t>
                            </w:r>
                            <w:proofErr w:type="spellEnd"/>
                            <w:r w:rsidR="00A919AA"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free</w:t>
                            </w:r>
                          </w:p>
                          <w:p w14:paraId="6D4F9CDC" w14:textId="77777777" w:rsidR="00A919AA" w:rsidRPr="00A919AA" w:rsidRDefault="00A919AA" w:rsidP="00A919AA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20"/>
                                <w:szCs w:val="20"/>
                              </w:rPr>
                              <w:t>Please ask your server for details of ingredients in each dish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46625" id="Text Box 6" o:spid="_x0000_s1031" type="#_x0000_t202" style="position:absolute;left:0;text-align:left;margin-left:1.9pt;margin-top:10in;width:512.9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" fillcolor="white [3201]" strokeweight=".5pt">
                <v:textbox>
                  <w:txbxContent>
                    <w:p w14:paraId="0AF4D302" w14:textId="77777777" w:rsidR="00352359" w:rsidRPr="00A919AA" w:rsidRDefault="00352359" w:rsidP="00A919A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Please note we use a variety of different allergens in the kitchen and cannot guarantee that all dishes </w:t>
                      </w:r>
                      <w:r w:rsidR="00A919AA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are </w:t>
                      </w:r>
                      <w:proofErr w:type="spellStart"/>
                      <w:r w:rsidR="00A919AA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allegen</w:t>
                      </w:r>
                      <w:proofErr w:type="spellEnd"/>
                      <w:r w:rsidR="00A919AA"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 xml:space="preserve"> free</w:t>
                      </w:r>
                    </w:p>
                    <w:p w14:paraId="6D4F9CDC" w14:textId="77777777" w:rsidR="00A919AA" w:rsidRPr="00A919AA" w:rsidRDefault="00A919AA" w:rsidP="00A919AA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20"/>
                          <w:szCs w:val="20"/>
                        </w:rPr>
                        <w:t>Please ask your server for details of ingredients in each dish</w:t>
                      </w:r>
                    </w:p>
                  </w:txbxContent>
                </v:textbox>
              </v:shape>
            </w:pict>
          </mc:Fallback>
        </mc:AlternateContent>
      </w:r>
      <w:r w:rsidR="00BD3B1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D0EDFF" wp14:editId="3FF2ADF2">
                <wp:simplePos x="0" y="0"/>
                <wp:positionH relativeFrom="column">
                  <wp:posOffset>0</wp:posOffset>
                </wp:positionH>
                <wp:positionV relativeFrom="paragraph">
                  <wp:posOffset>342265</wp:posOffset>
                </wp:positionV>
                <wp:extent cx="3175200" cy="3214800"/>
                <wp:effectExtent l="0" t="0" r="12700" b="11430"/>
                <wp:wrapNone/>
                <wp:docPr id="6175640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200" cy="32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490703" w14:textId="77777777" w:rsidR="00841C7B" w:rsidRPr="00A919AA" w:rsidRDefault="00841C7B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  <w:b/>
                                <w:bCs/>
                                <w:sz w:val="36"/>
                                <w:szCs w:val="36"/>
                              </w:rPr>
                              <w:t>Snacks to Share</w:t>
                            </w:r>
                          </w:p>
                          <w:p w14:paraId="5D9EB948" w14:textId="77777777" w:rsidR="00841C7B" w:rsidRPr="00A919AA" w:rsidRDefault="00841C7B" w:rsidP="00776B6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Manzanilla &amp; </w:t>
                            </w:r>
                            <w:proofErr w:type="spellStart"/>
                            <w:r w:rsidRPr="00A919AA">
                              <w:rPr>
                                <w:rFonts w:ascii="Garamond" w:hAnsi="Garamond"/>
                              </w:rPr>
                              <w:t>Gordial</w:t>
                            </w:r>
                            <w:proofErr w:type="spellEnd"/>
                            <w:r w:rsidRPr="00A919AA">
                              <w:rPr>
                                <w:rFonts w:ascii="Garamond" w:hAnsi="Garamond"/>
                              </w:rPr>
                              <w:t xml:space="preserve"> olives £4.50</w:t>
                            </w:r>
                          </w:p>
                          <w:p w14:paraId="2D36EC07" w14:textId="77777777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Caramelised nuts/salted peanuts/chilli rice crackers £3.00</w:t>
                            </w:r>
                          </w:p>
                          <w:p w14:paraId="2F099F76" w14:textId="77777777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The Bushel Focaccia, balsamic &amp; olive oil £4.50</w:t>
                            </w:r>
                          </w:p>
                          <w:p w14:paraId="1F374052" w14:textId="77777777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Iberico Charcuterie, pickles, Focaccia £11.50</w:t>
                            </w:r>
                          </w:p>
                          <w:p w14:paraId="25AB4416" w14:textId="77777777" w:rsidR="00841C7B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>Halloumi Fries, siracha mayo £7.00</w:t>
                            </w:r>
                          </w:p>
                          <w:p w14:paraId="33FB4CAD" w14:textId="4531AEF3" w:rsidR="001500C6" w:rsidRPr="00A919AA" w:rsidRDefault="001500C6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Deep fried </w:t>
                            </w:r>
                            <w:r>
                              <w:rPr>
                                <w:rFonts w:ascii="Garamond" w:hAnsi="Garamond"/>
                              </w:rPr>
                              <w:t>Pork belly nuggets</w:t>
                            </w:r>
                            <w:r w:rsidRPr="00A919AA">
                              <w:rPr>
                                <w:rFonts w:ascii="Garamond" w:hAnsi="Garamond"/>
                              </w:rPr>
                              <w:t>, mustard mayo £8.00</w:t>
                            </w:r>
                          </w:p>
                          <w:p w14:paraId="12467F51" w14:textId="5F642F20" w:rsidR="00841C7B" w:rsidRPr="00A919AA" w:rsidRDefault="00841C7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A919AA">
                              <w:rPr>
                                <w:rFonts w:ascii="Garamond" w:hAnsi="Garamond"/>
                              </w:rPr>
                              <w:t xml:space="preserve">Whole baked Camembert, garlic, rosemary, </w:t>
                            </w:r>
                            <w:r w:rsidR="001500C6">
                              <w:rPr>
                                <w:rFonts w:ascii="Garamond" w:hAnsi="Garamond"/>
                              </w:rPr>
                              <w:t>sea salted croutes</w:t>
                            </w:r>
                            <w:r w:rsidR="00776B6A" w:rsidRPr="00A919AA">
                              <w:rPr>
                                <w:rFonts w:ascii="Garamond" w:hAnsi="Garamond"/>
                              </w:rPr>
                              <w:t xml:space="preserve"> £1</w:t>
                            </w:r>
                            <w:r w:rsidR="001500C6">
                              <w:rPr>
                                <w:rFonts w:ascii="Garamond" w:hAnsi="Garamond"/>
                              </w:rPr>
                              <w:t>4.00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0EDFF" id="_x0000_s1032" type="#_x0000_t202" style="position:absolute;left:0;text-align:left;margin-left:0;margin-top:26.95pt;width:250pt;height:25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" fillcolor="white [3201]" strokeweight=".5pt">
                <v:textbox>
                  <w:txbxContent>
                    <w:p w14:paraId="05490703" w14:textId="77777777" w:rsidR="00841C7B" w:rsidRPr="00A919AA" w:rsidRDefault="00841C7B">
                      <w:pPr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</w:pPr>
                      <w:r w:rsidRPr="00A919AA">
                        <w:rPr>
                          <w:rFonts w:ascii="Garamond" w:hAnsi="Garamond"/>
                          <w:b/>
                          <w:bCs/>
                          <w:sz w:val="36"/>
                          <w:szCs w:val="36"/>
                        </w:rPr>
                        <w:t>Snacks to Share</w:t>
                      </w:r>
                    </w:p>
                    <w:p w14:paraId="5D9EB948" w14:textId="77777777" w:rsidR="00841C7B" w:rsidRPr="00A919AA" w:rsidRDefault="00841C7B" w:rsidP="00776B6A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Manzanilla &amp; </w:t>
                      </w:r>
                      <w:proofErr w:type="spellStart"/>
                      <w:r w:rsidRPr="00A919AA">
                        <w:rPr>
                          <w:rFonts w:ascii="Garamond" w:hAnsi="Garamond"/>
                        </w:rPr>
                        <w:t>Gordial</w:t>
                      </w:r>
                      <w:proofErr w:type="spellEnd"/>
                      <w:r w:rsidRPr="00A919AA">
                        <w:rPr>
                          <w:rFonts w:ascii="Garamond" w:hAnsi="Garamond"/>
                        </w:rPr>
                        <w:t xml:space="preserve"> olives £4.50</w:t>
                      </w:r>
                    </w:p>
                    <w:p w14:paraId="2D36EC07" w14:textId="77777777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Caramelised nuts/salted peanuts/chilli rice crackers £3.00</w:t>
                      </w:r>
                    </w:p>
                    <w:p w14:paraId="2F099F76" w14:textId="77777777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The Bushel Focaccia, balsamic &amp; olive oil £4.50</w:t>
                      </w:r>
                    </w:p>
                    <w:p w14:paraId="1F374052" w14:textId="77777777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Iberico Charcuterie, pickles, Focaccia £11.50</w:t>
                      </w:r>
                    </w:p>
                    <w:p w14:paraId="25AB4416" w14:textId="77777777" w:rsidR="00841C7B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>Halloumi Fries, siracha mayo £7.00</w:t>
                      </w:r>
                    </w:p>
                    <w:p w14:paraId="33FB4CAD" w14:textId="4531AEF3" w:rsidR="001500C6" w:rsidRPr="00A919AA" w:rsidRDefault="001500C6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Deep fried </w:t>
                      </w:r>
                      <w:r>
                        <w:rPr>
                          <w:rFonts w:ascii="Garamond" w:hAnsi="Garamond"/>
                        </w:rPr>
                        <w:t>Pork belly nuggets</w:t>
                      </w:r>
                      <w:r w:rsidRPr="00A919AA">
                        <w:rPr>
                          <w:rFonts w:ascii="Garamond" w:hAnsi="Garamond"/>
                        </w:rPr>
                        <w:t>, mustard mayo £8.00</w:t>
                      </w:r>
                    </w:p>
                    <w:p w14:paraId="12467F51" w14:textId="5F642F20" w:rsidR="00841C7B" w:rsidRPr="00A919AA" w:rsidRDefault="00841C7B">
                      <w:pPr>
                        <w:rPr>
                          <w:rFonts w:ascii="Garamond" w:hAnsi="Garamond"/>
                        </w:rPr>
                      </w:pPr>
                      <w:r w:rsidRPr="00A919AA">
                        <w:rPr>
                          <w:rFonts w:ascii="Garamond" w:hAnsi="Garamond"/>
                        </w:rPr>
                        <w:t xml:space="preserve">Whole baked Camembert, garlic, rosemary, </w:t>
                      </w:r>
                      <w:r w:rsidR="001500C6">
                        <w:rPr>
                          <w:rFonts w:ascii="Garamond" w:hAnsi="Garamond"/>
                        </w:rPr>
                        <w:t>sea salted croutes</w:t>
                      </w:r>
                      <w:r w:rsidR="00776B6A" w:rsidRPr="00A919AA">
                        <w:rPr>
                          <w:rFonts w:ascii="Garamond" w:hAnsi="Garamond"/>
                        </w:rPr>
                        <w:t xml:space="preserve"> £1</w:t>
                      </w:r>
                      <w:r w:rsidR="001500C6">
                        <w:rPr>
                          <w:rFonts w:ascii="Garamond" w:hAnsi="Garamond"/>
                        </w:rPr>
                        <w:t>4.00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41C7B" w:rsidRPr="00841C7B" w:rsidSect="00BD3B11">
      <w:pgSz w:w="11906" w:h="16838"/>
      <w:pgMar w:top="720" w:right="720" w:bottom="720" w:left="8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023"/>
    <w:multiLevelType w:val="hybridMultilevel"/>
    <w:tmpl w:val="E5E89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7F0"/>
    <w:multiLevelType w:val="hybridMultilevel"/>
    <w:tmpl w:val="3C22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13E9"/>
    <w:multiLevelType w:val="hybridMultilevel"/>
    <w:tmpl w:val="E7C27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A4DC6"/>
    <w:multiLevelType w:val="hybridMultilevel"/>
    <w:tmpl w:val="E07A5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C05DD"/>
    <w:multiLevelType w:val="hybridMultilevel"/>
    <w:tmpl w:val="3F54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358D9"/>
    <w:multiLevelType w:val="hybridMultilevel"/>
    <w:tmpl w:val="7F324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532305">
    <w:abstractNumId w:val="1"/>
  </w:num>
  <w:num w:numId="2" w16cid:durableId="1472400500">
    <w:abstractNumId w:val="5"/>
  </w:num>
  <w:num w:numId="3" w16cid:durableId="1217467271">
    <w:abstractNumId w:val="4"/>
  </w:num>
  <w:num w:numId="4" w16cid:durableId="830214574">
    <w:abstractNumId w:val="0"/>
  </w:num>
  <w:num w:numId="5" w16cid:durableId="160774028">
    <w:abstractNumId w:val="2"/>
  </w:num>
  <w:num w:numId="6" w16cid:durableId="1830442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B9"/>
    <w:rsid w:val="00021704"/>
    <w:rsid w:val="001500C6"/>
    <w:rsid w:val="001F13E9"/>
    <w:rsid w:val="00352359"/>
    <w:rsid w:val="00393CB9"/>
    <w:rsid w:val="004437F9"/>
    <w:rsid w:val="004F7935"/>
    <w:rsid w:val="00626401"/>
    <w:rsid w:val="006315C2"/>
    <w:rsid w:val="00647A30"/>
    <w:rsid w:val="00722DAB"/>
    <w:rsid w:val="00753BDF"/>
    <w:rsid w:val="00776B6A"/>
    <w:rsid w:val="007D64AB"/>
    <w:rsid w:val="00841C7B"/>
    <w:rsid w:val="009179CC"/>
    <w:rsid w:val="009C1A50"/>
    <w:rsid w:val="009D521F"/>
    <w:rsid w:val="00A01BBE"/>
    <w:rsid w:val="00A62A0D"/>
    <w:rsid w:val="00A63BAB"/>
    <w:rsid w:val="00A919AA"/>
    <w:rsid w:val="00A91EE5"/>
    <w:rsid w:val="00B0677D"/>
    <w:rsid w:val="00B223B9"/>
    <w:rsid w:val="00B2359E"/>
    <w:rsid w:val="00B92452"/>
    <w:rsid w:val="00BC63E1"/>
    <w:rsid w:val="00BD3B11"/>
    <w:rsid w:val="00C17C8D"/>
    <w:rsid w:val="00CE1EF9"/>
    <w:rsid w:val="00D13E9E"/>
    <w:rsid w:val="00D46385"/>
    <w:rsid w:val="00D53299"/>
    <w:rsid w:val="00EC403F"/>
    <w:rsid w:val="00F920C2"/>
    <w:rsid w:val="00FF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5425"/>
  <w15:chartTrackingRefBased/>
  <w15:docId w15:val="{531464BB-3D1E-8844-BEFE-0D85F18C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F9"/>
  </w:style>
  <w:style w:type="paragraph" w:styleId="Heading1">
    <w:name w:val="heading 1"/>
    <w:basedOn w:val="Normal"/>
    <w:next w:val="Normal"/>
    <w:link w:val="Heading1Char"/>
    <w:uiPriority w:val="9"/>
    <w:qFormat/>
    <w:rsid w:val="00841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1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C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C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C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C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C7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91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tinnisbet/Desktop/Bushel%20a'la%20Car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949BE8-A04A-5F4D-A1EE-56EC2365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Bushel a'la Carte .dotx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Nisbet</dc:creator>
  <cp:keywords/>
  <dc:description/>
  <cp:lastModifiedBy>martin nisbet</cp:lastModifiedBy>
  <cp:revision>2</cp:revision>
  <cp:lastPrinted>2026-07-20T11:37:00Z</cp:lastPrinted>
  <dcterms:created xsi:type="dcterms:W3CDTF">2026-07-20T11:39:00Z</dcterms:created>
  <dcterms:modified xsi:type="dcterms:W3CDTF">2026-07-20T11:39:00Z</dcterms:modified>
</cp:coreProperties>
</file>